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3CCBD" w14:textId="77777777" w:rsidR="009E11E4" w:rsidRDefault="009E11E4" w:rsidP="000532F3">
      <w:pPr>
        <w:spacing w:before="120" w:after="120"/>
        <w:jc w:val="center"/>
        <w:rPr>
          <w:rFonts w:ascii="Lato" w:hAnsi="Lato"/>
          <w:lang w:val="es-ES_tradnl"/>
        </w:rPr>
      </w:pPr>
    </w:p>
    <w:p w14:paraId="555B9D08" w14:textId="09C625C6" w:rsidR="000532F3" w:rsidRPr="000532F3" w:rsidRDefault="000532F3" w:rsidP="000532F3">
      <w:pPr>
        <w:spacing w:before="120" w:after="120"/>
        <w:jc w:val="center"/>
        <w:rPr>
          <w:rFonts w:ascii="Lato" w:hAnsi="Lato"/>
          <w:lang w:val="es-ES_tradnl"/>
        </w:rPr>
      </w:pPr>
      <w:r w:rsidRPr="000532F3">
        <w:rPr>
          <w:rFonts w:ascii="Lato" w:hAnsi="Lato"/>
          <w:lang w:val="es-ES_tradnl"/>
        </w:rPr>
        <w:t>P</w:t>
      </w:r>
      <w:r>
        <w:rPr>
          <w:rFonts w:ascii="Lato" w:hAnsi="Lato"/>
          <w:lang w:val="es-ES_tradnl"/>
        </w:rPr>
        <w:t>ropuesta de Comunicación</w:t>
      </w:r>
    </w:p>
    <w:p w14:paraId="7B7C6B12" w14:textId="631881F0" w:rsidR="000532F3" w:rsidRDefault="000532F3" w:rsidP="000532F3">
      <w:pPr>
        <w:spacing w:before="120" w:after="120"/>
        <w:jc w:val="center"/>
        <w:rPr>
          <w:rFonts w:ascii="Lato" w:hAnsi="Lato"/>
          <w:lang w:val="es-ES_tradnl"/>
        </w:rPr>
      </w:pPr>
      <w:r>
        <w:rPr>
          <w:rFonts w:ascii="Lato" w:hAnsi="Lato"/>
          <w:lang w:val="es-ES_tradnl"/>
        </w:rPr>
        <w:t>XII</w:t>
      </w:r>
      <w:r w:rsidRPr="000532F3">
        <w:rPr>
          <w:rFonts w:ascii="Lato" w:hAnsi="Lato"/>
          <w:lang w:val="es-ES_tradnl"/>
        </w:rPr>
        <w:t xml:space="preserve"> CONGRESO INTERNACIONAL DE </w:t>
      </w:r>
      <w:r>
        <w:rPr>
          <w:rFonts w:ascii="Lato" w:hAnsi="Lato"/>
          <w:lang w:val="es-ES_tradnl"/>
        </w:rPr>
        <w:t>LA ASOCIACIÓN DE CERVANTISTAS</w:t>
      </w:r>
    </w:p>
    <w:p w14:paraId="513642CC" w14:textId="6A8EA8F2" w:rsidR="000532F3" w:rsidRPr="000532F3" w:rsidRDefault="000532F3" w:rsidP="000532F3">
      <w:pPr>
        <w:spacing w:before="120" w:after="120"/>
        <w:jc w:val="center"/>
        <w:rPr>
          <w:rFonts w:ascii="Lato" w:hAnsi="Lato"/>
          <w:lang w:val="es-ES_tradnl"/>
        </w:rPr>
      </w:pPr>
      <w:r>
        <w:rPr>
          <w:rFonts w:ascii="Lato" w:hAnsi="Lato"/>
          <w:lang w:val="es-ES_tradnl"/>
        </w:rPr>
        <w:t xml:space="preserve">Salamanca, 21-25 de junio de </w:t>
      </w:r>
      <w:r w:rsidRPr="000532F3">
        <w:rPr>
          <w:rFonts w:ascii="Lato" w:hAnsi="Lato"/>
          <w:lang w:val="es-ES_tradnl"/>
        </w:rPr>
        <w:t>2027</w:t>
      </w:r>
    </w:p>
    <w:p w14:paraId="1C8C3FAB" w14:textId="13139F14" w:rsidR="000532F3" w:rsidRDefault="000532F3" w:rsidP="000532F3">
      <w:pPr>
        <w:spacing w:before="120" w:after="120"/>
        <w:jc w:val="center"/>
        <w:rPr>
          <w:rFonts w:ascii="Lato" w:hAnsi="Lato"/>
          <w:sz w:val="20"/>
          <w:szCs w:val="20"/>
          <w:lang w:val="es-ES_tradnl"/>
        </w:rPr>
      </w:pPr>
      <w:r w:rsidRPr="009A3ED1">
        <w:rPr>
          <w:rFonts w:ascii="Lato" w:hAnsi="Lato"/>
          <w:sz w:val="20"/>
          <w:szCs w:val="20"/>
          <w:lang w:val="es-ES_tradnl"/>
        </w:rPr>
        <w:t xml:space="preserve">Envío a: </w:t>
      </w:r>
      <w:hyperlink r:id="rId8" w:history="1">
        <w:r w:rsidR="009A3ED1" w:rsidRPr="008118F8">
          <w:rPr>
            <w:rStyle w:val="Hipervnculo"/>
            <w:rFonts w:ascii="Lato" w:hAnsi="Lato"/>
            <w:sz w:val="20"/>
            <w:szCs w:val="20"/>
            <w:lang w:val="es-ES_tradnl"/>
          </w:rPr>
          <w:t>xiicindac@usal.es</w:t>
        </w:r>
      </w:hyperlink>
    </w:p>
    <w:p w14:paraId="38F764A2" w14:textId="77777777" w:rsidR="00782B26" w:rsidRPr="009A3ED1" w:rsidRDefault="00782B26" w:rsidP="000532F3">
      <w:pPr>
        <w:spacing w:before="120" w:after="120"/>
        <w:jc w:val="center"/>
        <w:rPr>
          <w:rFonts w:ascii="Lato" w:hAnsi="Lato"/>
          <w:sz w:val="20"/>
          <w:szCs w:val="20"/>
          <w:lang w:val="es-ES_tradnl"/>
        </w:rPr>
      </w:pPr>
    </w:p>
    <w:tbl>
      <w:tblPr>
        <w:tblStyle w:val="Tablaconcuadrcula"/>
        <w:tblW w:w="8500" w:type="dxa"/>
        <w:tblInd w:w="0" w:type="dxa"/>
        <w:tblLook w:val="04A0" w:firstRow="1" w:lastRow="0" w:firstColumn="1" w:lastColumn="0" w:noHBand="0" w:noVBand="1"/>
      </w:tblPr>
      <w:tblGrid>
        <w:gridCol w:w="8500"/>
      </w:tblGrid>
      <w:tr w:rsidR="00B229F4" w:rsidRPr="000532F3" w14:paraId="63C7C809" w14:textId="77777777" w:rsidTr="00DB6863">
        <w:tc>
          <w:tcPr>
            <w:tcW w:w="8500" w:type="dxa"/>
          </w:tcPr>
          <w:p w14:paraId="6881A465" w14:textId="77777777" w:rsidR="00B229F4" w:rsidRPr="000532F3" w:rsidRDefault="00B229F4" w:rsidP="00782B26">
            <w:pPr>
              <w:spacing w:before="120" w:after="0"/>
              <w:rPr>
                <w:rFonts w:ascii="Lato" w:hAnsi="Lato"/>
                <w:b/>
                <w:sz w:val="20"/>
                <w:szCs w:val="20"/>
              </w:rPr>
            </w:pPr>
            <w:r w:rsidRPr="000532F3">
              <w:rPr>
                <w:rFonts w:ascii="Lato" w:hAnsi="Lato"/>
                <w:b/>
                <w:sz w:val="20"/>
                <w:szCs w:val="20"/>
              </w:rPr>
              <w:t>Nombre y apellidos</w:t>
            </w:r>
          </w:p>
          <w:p w14:paraId="3DFE6725" w14:textId="77777777" w:rsidR="00B229F4" w:rsidRPr="000532F3" w:rsidRDefault="00B229F4" w:rsidP="00782B26">
            <w:pPr>
              <w:spacing w:before="120" w:after="0"/>
              <w:rPr>
                <w:rFonts w:ascii="Lato" w:hAnsi="Lato"/>
                <w:sz w:val="20"/>
                <w:szCs w:val="20"/>
              </w:rPr>
            </w:pPr>
          </w:p>
        </w:tc>
      </w:tr>
      <w:tr w:rsidR="00B229F4" w:rsidRPr="000532F3" w14:paraId="0F25DDE5" w14:textId="77777777" w:rsidTr="00DB6863">
        <w:tc>
          <w:tcPr>
            <w:tcW w:w="8500" w:type="dxa"/>
          </w:tcPr>
          <w:p w14:paraId="0251FA0F" w14:textId="77777777" w:rsidR="00B229F4" w:rsidRPr="000532F3" w:rsidRDefault="00B229F4" w:rsidP="00782B26">
            <w:pPr>
              <w:spacing w:before="120" w:after="0"/>
              <w:rPr>
                <w:rFonts w:ascii="Lato" w:hAnsi="Lato"/>
                <w:b/>
                <w:sz w:val="20"/>
                <w:szCs w:val="20"/>
              </w:rPr>
            </w:pPr>
            <w:r w:rsidRPr="000532F3">
              <w:rPr>
                <w:rFonts w:ascii="Lato" w:hAnsi="Lato"/>
                <w:b/>
                <w:sz w:val="20"/>
                <w:szCs w:val="20"/>
              </w:rPr>
              <w:t>Filiación académica</w:t>
            </w:r>
          </w:p>
          <w:p w14:paraId="045A16B5" w14:textId="77777777" w:rsidR="00B229F4" w:rsidRPr="000532F3" w:rsidRDefault="00B229F4" w:rsidP="00782B26">
            <w:pPr>
              <w:spacing w:before="120" w:after="0"/>
              <w:rPr>
                <w:rFonts w:ascii="Lato" w:hAnsi="Lato"/>
                <w:sz w:val="20"/>
                <w:szCs w:val="20"/>
              </w:rPr>
            </w:pPr>
          </w:p>
        </w:tc>
      </w:tr>
      <w:tr w:rsidR="00FC1442" w:rsidRPr="000532F3" w14:paraId="27AE128C" w14:textId="77777777" w:rsidTr="00DB6863">
        <w:tc>
          <w:tcPr>
            <w:tcW w:w="8500" w:type="dxa"/>
          </w:tcPr>
          <w:p w14:paraId="1427D2FB" w14:textId="5EFF2578" w:rsidR="00FC1442" w:rsidRDefault="00FC1442" w:rsidP="00782B26">
            <w:pPr>
              <w:spacing w:before="120" w:after="0"/>
              <w:rPr>
                <w:rFonts w:ascii="Lato" w:hAnsi="Lato"/>
                <w:b/>
                <w:sz w:val="20"/>
                <w:szCs w:val="20"/>
              </w:rPr>
            </w:pPr>
            <w:r>
              <w:rPr>
                <w:rFonts w:ascii="Lato" w:hAnsi="Lato"/>
                <w:b/>
                <w:sz w:val="20"/>
                <w:szCs w:val="20"/>
              </w:rPr>
              <w:t>Correo electrónico</w:t>
            </w:r>
          </w:p>
          <w:p w14:paraId="7091E293" w14:textId="77777777" w:rsidR="00FC1442" w:rsidRPr="000532F3" w:rsidRDefault="00FC1442" w:rsidP="00782B26">
            <w:pPr>
              <w:spacing w:before="120" w:after="0"/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B229F4" w:rsidRPr="000532F3" w14:paraId="62710A39" w14:textId="77777777" w:rsidTr="00DB6863">
        <w:tc>
          <w:tcPr>
            <w:tcW w:w="8500" w:type="dxa"/>
          </w:tcPr>
          <w:p w14:paraId="3ABE6040" w14:textId="77777777" w:rsidR="00B229F4" w:rsidRPr="000532F3" w:rsidRDefault="00B229F4" w:rsidP="00782B26">
            <w:pPr>
              <w:spacing w:before="120" w:after="0"/>
              <w:rPr>
                <w:rFonts w:ascii="Lato" w:hAnsi="Lato"/>
                <w:b/>
                <w:sz w:val="20"/>
                <w:szCs w:val="20"/>
              </w:rPr>
            </w:pPr>
            <w:r w:rsidRPr="000532F3">
              <w:rPr>
                <w:rFonts w:ascii="Lato" w:hAnsi="Lato"/>
                <w:b/>
                <w:sz w:val="20"/>
                <w:szCs w:val="20"/>
              </w:rPr>
              <w:t>Título</w:t>
            </w:r>
          </w:p>
          <w:p w14:paraId="12625C06" w14:textId="77777777" w:rsidR="00B229F4" w:rsidRPr="000532F3" w:rsidRDefault="00B229F4" w:rsidP="00782B26">
            <w:pPr>
              <w:spacing w:before="120" w:after="0"/>
              <w:rPr>
                <w:rFonts w:ascii="Lato" w:hAnsi="Lato"/>
                <w:sz w:val="20"/>
                <w:szCs w:val="20"/>
              </w:rPr>
            </w:pPr>
          </w:p>
        </w:tc>
      </w:tr>
      <w:tr w:rsidR="00B229F4" w:rsidRPr="000532F3" w14:paraId="5533D65D" w14:textId="77777777" w:rsidTr="00DB6863">
        <w:tc>
          <w:tcPr>
            <w:tcW w:w="8500" w:type="dxa"/>
          </w:tcPr>
          <w:p w14:paraId="25A227D1" w14:textId="0DC3D6FA" w:rsidR="00B229F4" w:rsidRPr="000532F3" w:rsidRDefault="00B229F4" w:rsidP="00782B26">
            <w:pPr>
              <w:spacing w:before="120" w:after="0"/>
              <w:rPr>
                <w:rFonts w:ascii="Lato" w:hAnsi="Lato"/>
                <w:b/>
                <w:sz w:val="20"/>
                <w:szCs w:val="20"/>
              </w:rPr>
            </w:pPr>
            <w:r w:rsidRPr="000532F3">
              <w:rPr>
                <w:rFonts w:ascii="Lato" w:hAnsi="Lato"/>
                <w:b/>
                <w:sz w:val="20"/>
                <w:szCs w:val="20"/>
              </w:rPr>
              <w:t xml:space="preserve">Resumen (350 palabras máximo) </w:t>
            </w:r>
          </w:p>
          <w:p w14:paraId="6174B440" w14:textId="77777777" w:rsidR="00B229F4" w:rsidRPr="000532F3" w:rsidRDefault="00B229F4" w:rsidP="00782B26">
            <w:pPr>
              <w:spacing w:before="120" w:after="0"/>
              <w:rPr>
                <w:rFonts w:ascii="Lato" w:hAnsi="Lato"/>
                <w:sz w:val="20"/>
                <w:szCs w:val="20"/>
              </w:rPr>
            </w:pPr>
          </w:p>
        </w:tc>
      </w:tr>
      <w:tr w:rsidR="00B229F4" w:rsidRPr="000532F3" w14:paraId="699F2C0B" w14:textId="77777777" w:rsidTr="00DB6863">
        <w:tc>
          <w:tcPr>
            <w:tcW w:w="8500" w:type="dxa"/>
          </w:tcPr>
          <w:p w14:paraId="5526BB88" w14:textId="77777777" w:rsidR="00B229F4" w:rsidRPr="000532F3" w:rsidRDefault="00B229F4" w:rsidP="00782B26">
            <w:pPr>
              <w:spacing w:before="120" w:after="0"/>
              <w:rPr>
                <w:rFonts w:ascii="Lato" w:hAnsi="Lato"/>
                <w:b/>
                <w:sz w:val="20"/>
                <w:szCs w:val="20"/>
              </w:rPr>
            </w:pPr>
            <w:r w:rsidRPr="000532F3">
              <w:rPr>
                <w:rFonts w:ascii="Lato" w:hAnsi="Lato"/>
                <w:b/>
                <w:sz w:val="20"/>
                <w:szCs w:val="20"/>
              </w:rPr>
              <w:t>Cinco palabras clave</w:t>
            </w:r>
          </w:p>
          <w:p w14:paraId="1D127F02" w14:textId="02CE81B7" w:rsidR="00B229F4" w:rsidRPr="000532F3" w:rsidRDefault="00B229F4" w:rsidP="00782B26">
            <w:pPr>
              <w:spacing w:before="120" w:after="0"/>
              <w:rPr>
                <w:rFonts w:ascii="Lato" w:hAnsi="Lato"/>
                <w:bCs/>
                <w:sz w:val="20"/>
                <w:szCs w:val="20"/>
              </w:rPr>
            </w:pPr>
          </w:p>
        </w:tc>
      </w:tr>
      <w:tr w:rsidR="00B229F4" w:rsidRPr="000532F3" w14:paraId="516FD4BF" w14:textId="77777777" w:rsidTr="00DB6863">
        <w:tc>
          <w:tcPr>
            <w:tcW w:w="8500" w:type="dxa"/>
          </w:tcPr>
          <w:p w14:paraId="41AEDF13" w14:textId="03B5B253" w:rsidR="00B229F4" w:rsidRPr="009A3ED1" w:rsidRDefault="00B229F4" w:rsidP="00782B26">
            <w:pPr>
              <w:spacing w:before="120" w:after="0"/>
              <w:rPr>
                <w:rFonts w:ascii="Lato" w:hAnsi="Lato"/>
                <w:b/>
                <w:sz w:val="20"/>
                <w:szCs w:val="20"/>
              </w:rPr>
            </w:pPr>
            <w:r w:rsidRPr="000532F3">
              <w:rPr>
                <w:rFonts w:ascii="Lato" w:hAnsi="Lato"/>
                <w:b/>
                <w:sz w:val="20"/>
                <w:szCs w:val="20"/>
              </w:rPr>
              <w:t>Breve CV de presentación (250 palabras máximo)</w:t>
            </w:r>
          </w:p>
          <w:p w14:paraId="6CB0B07E" w14:textId="77777777" w:rsidR="00B229F4" w:rsidRPr="000532F3" w:rsidRDefault="00B229F4" w:rsidP="00782B26">
            <w:pPr>
              <w:spacing w:before="120" w:after="0"/>
              <w:rPr>
                <w:rFonts w:ascii="Lato" w:hAnsi="Lato"/>
                <w:sz w:val="20"/>
                <w:szCs w:val="20"/>
              </w:rPr>
            </w:pPr>
          </w:p>
        </w:tc>
      </w:tr>
      <w:tr w:rsidR="00B47117" w:rsidRPr="000532F3" w14:paraId="39476D9D" w14:textId="77777777" w:rsidTr="00DB6863">
        <w:tc>
          <w:tcPr>
            <w:tcW w:w="8500" w:type="dxa"/>
          </w:tcPr>
          <w:p w14:paraId="520FD823" w14:textId="77777777" w:rsidR="00B47117" w:rsidRDefault="00B47117" w:rsidP="00782B26">
            <w:pPr>
              <w:spacing w:before="120" w:after="0"/>
              <w:rPr>
                <w:rFonts w:ascii="Lato" w:hAnsi="Lato"/>
                <w:b/>
                <w:sz w:val="20"/>
                <w:szCs w:val="20"/>
              </w:rPr>
            </w:pPr>
            <w:r>
              <w:rPr>
                <w:rFonts w:ascii="Lato" w:hAnsi="Lato"/>
                <w:b/>
                <w:sz w:val="20"/>
                <w:szCs w:val="20"/>
              </w:rPr>
              <w:t>Observaciones</w:t>
            </w:r>
            <w:r w:rsidR="00782B26">
              <w:rPr>
                <w:rFonts w:ascii="Lato" w:hAnsi="Lato"/>
                <w:b/>
                <w:sz w:val="20"/>
                <w:szCs w:val="20"/>
              </w:rPr>
              <w:t xml:space="preserve"> </w:t>
            </w:r>
          </w:p>
          <w:p w14:paraId="66E6A4A6" w14:textId="6DEF2CBD" w:rsidR="00782B26" w:rsidRPr="000532F3" w:rsidRDefault="00782B26" w:rsidP="00782B26">
            <w:pPr>
              <w:spacing w:before="120" w:after="0"/>
              <w:rPr>
                <w:rFonts w:ascii="Lato" w:hAnsi="Lato"/>
                <w:b/>
                <w:sz w:val="20"/>
                <w:szCs w:val="20"/>
              </w:rPr>
            </w:pPr>
          </w:p>
        </w:tc>
      </w:tr>
    </w:tbl>
    <w:p w14:paraId="1D4277BA" w14:textId="77777777" w:rsidR="00B229F4" w:rsidRPr="00B229F4" w:rsidRDefault="00B229F4" w:rsidP="00B229F4">
      <w:pPr>
        <w:rPr>
          <w:rFonts w:ascii="Lato" w:hAnsi="Lato"/>
          <w:lang w:val="es-ES_tradnl"/>
        </w:rPr>
      </w:pPr>
    </w:p>
    <w:sectPr w:rsidR="00B229F4" w:rsidRPr="00B229F4" w:rsidSect="00FF03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398" w:right="1418" w:bottom="1701" w:left="1701" w:header="709" w:footer="1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C9E09" w14:textId="77777777" w:rsidR="00F21C47" w:rsidRDefault="00F21C47" w:rsidP="00842414">
      <w:r>
        <w:separator/>
      </w:r>
    </w:p>
  </w:endnote>
  <w:endnote w:type="continuationSeparator" w:id="0">
    <w:p w14:paraId="56513365" w14:textId="77777777" w:rsidR="00F21C47" w:rsidRDefault="00F21C47" w:rsidP="00842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3AE83" w14:textId="77777777" w:rsidR="00FA6313" w:rsidRDefault="00FA631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E8F71" w14:textId="77777777" w:rsidR="00FA6313" w:rsidRDefault="00FA631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FF2C2" w14:textId="77777777" w:rsidR="00FA6313" w:rsidRDefault="00FA631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72204" w14:textId="77777777" w:rsidR="00F21C47" w:rsidRDefault="00F21C47" w:rsidP="00842414">
      <w:r>
        <w:separator/>
      </w:r>
    </w:p>
  </w:footnote>
  <w:footnote w:type="continuationSeparator" w:id="0">
    <w:p w14:paraId="54864BFC" w14:textId="77777777" w:rsidR="00F21C47" w:rsidRDefault="00F21C47" w:rsidP="00842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6B6F" w14:textId="77777777" w:rsidR="00FA6313" w:rsidRDefault="00FA631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03309" w14:textId="7C6DA837" w:rsidR="00604A30" w:rsidRPr="00604A30" w:rsidRDefault="00FB3CF6" w:rsidP="00FA6313">
    <w:pPr>
      <w:pStyle w:val="Anexo2"/>
      <w:ind w:left="5103"/>
      <w:jc w:val="center"/>
      <w:rPr>
        <w:rFonts w:ascii="Open Sans" w:hAnsi="Open Sans"/>
        <w:b/>
        <w:color w:val="BF272A"/>
        <w:sz w:val="19"/>
        <w:szCs w:val="21"/>
      </w:rPr>
    </w:pPr>
    <w:r>
      <w:rPr>
        <w:noProof/>
      </w:rPr>
      <w:t xml:space="preserve"> </w:t>
    </w:r>
    <w:r w:rsidR="003F2C18">
      <w:rPr>
        <w:noProof/>
      </w:rPr>
      <w:t xml:space="preserve">  </w:t>
    </w:r>
    <w:r>
      <w:rPr>
        <w:noProof/>
      </w:rPr>
      <w:t xml:space="preserve">            </w:t>
    </w:r>
    <w:r w:rsidR="00CF70B4">
      <w:rPr>
        <w:noProof/>
      </w:rPr>
      <w:t xml:space="preserve">                   </w:t>
    </w:r>
  </w:p>
  <w:p w14:paraId="478D83D3" w14:textId="5E026ABB" w:rsidR="00842414" w:rsidRDefault="008741FB" w:rsidP="00FA6313">
    <w:pPr>
      <w:spacing w:after="0" w:line="240" w:lineRule="auto"/>
      <w:ind w:right="282"/>
      <w:jc w:val="right"/>
    </w:pPr>
    <w:r>
      <w:rPr>
        <w:rFonts w:ascii="Open Sans" w:eastAsia="Times New Roman" w:hAnsi="Open Sans" w:cs="Times New Roman"/>
        <w:b/>
        <w:caps/>
        <w:noProof/>
        <w:color w:val="BF272A"/>
        <w:sz w:val="19"/>
        <w:szCs w:val="21"/>
        <w:lang w:eastAsia="es-ES"/>
      </w:rPr>
      <w:drawing>
        <wp:anchor distT="0" distB="0" distL="114300" distR="114300" simplePos="0" relativeHeight="251659264" behindDoc="0" locked="0" layoutInCell="1" allowOverlap="1" wp14:anchorId="1C880CA3" wp14:editId="2A599A84">
          <wp:simplePos x="0" y="0"/>
          <wp:positionH relativeFrom="margin">
            <wp:align>left</wp:align>
          </wp:positionH>
          <wp:positionV relativeFrom="paragraph">
            <wp:posOffset>106680</wp:posOffset>
          </wp:positionV>
          <wp:extent cx="2249805" cy="621665"/>
          <wp:effectExtent l="0" t="0" r="0" b="698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980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A6313">
      <w:tab/>
    </w:r>
    <w:r w:rsidR="00FA6313">
      <w:tab/>
    </w:r>
    <w:r w:rsidR="00FA6313">
      <w:tab/>
    </w:r>
    <w:r w:rsidR="00FA6313" w:rsidRPr="00FA6313">
      <w:drawing>
        <wp:inline distT="0" distB="0" distL="0" distR="0" wp14:anchorId="6E2C2F4F" wp14:editId="2BBF2666">
          <wp:extent cx="1319134" cy="683698"/>
          <wp:effectExtent l="0" t="0" r="1905" b="2540"/>
          <wp:docPr id="69295322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953229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83129" cy="7168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F62A6" w14:textId="77777777" w:rsidR="00FA6313" w:rsidRDefault="00FA631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555D"/>
    <w:multiLevelType w:val="hybridMultilevel"/>
    <w:tmpl w:val="78942198"/>
    <w:lvl w:ilvl="0" w:tplc="DC3A2660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268D8"/>
    <w:multiLevelType w:val="hybridMultilevel"/>
    <w:tmpl w:val="59F8FD52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E0413"/>
    <w:multiLevelType w:val="hybridMultilevel"/>
    <w:tmpl w:val="0FA6DA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680953"/>
    <w:multiLevelType w:val="hybridMultilevel"/>
    <w:tmpl w:val="A86CB684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484C99"/>
    <w:multiLevelType w:val="hybridMultilevel"/>
    <w:tmpl w:val="898639A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BA0E53"/>
    <w:multiLevelType w:val="hybridMultilevel"/>
    <w:tmpl w:val="1C84667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5B5F1F"/>
    <w:multiLevelType w:val="hybridMultilevel"/>
    <w:tmpl w:val="3C4821BE"/>
    <w:lvl w:ilvl="0" w:tplc="54C473E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7E17B1A"/>
    <w:multiLevelType w:val="hybridMultilevel"/>
    <w:tmpl w:val="048CE006"/>
    <w:lvl w:ilvl="0" w:tplc="0FD47C0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6FD75A09"/>
    <w:multiLevelType w:val="hybridMultilevel"/>
    <w:tmpl w:val="C4E63EC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567F5C"/>
    <w:multiLevelType w:val="hybridMultilevel"/>
    <w:tmpl w:val="4C6EA066"/>
    <w:lvl w:ilvl="0" w:tplc="928203CE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797D70AF"/>
    <w:multiLevelType w:val="hybridMultilevel"/>
    <w:tmpl w:val="55783EC0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327002">
    <w:abstractNumId w:val="2"/>
  </w:num>
  <w:num w:numId="2" w16cid:durableId="114569645">
    <w:abstractNumId w:val="7"/>
  </w:num>
  <w:num w:numId="3" w16cid:durableId="1212503076">
    <w:abstractNumId w:val="8"/>
  </w:num>
  <w:num w:numId="4" w16cid:durableId="1068114441">
    <w:abstractNumId w:val="0"/>
  </w:num>
  <w:num w:numId="5" w16cid:durableId="2062363864">
    <w:abstractNumId w:val="9"/>
  </w:num>
  <w:num w:numId="6" w16cid:durableId="1237858848">
    <w:abstractNumId w:val="6"/>
  </w:num>
  <w:num w:numId="7" w16cid:durableId="695237364">
    <w:abstractNumId w:val="1"/>
  </w:num>
  <w:num w:numId="8" w16cid:durableId="1487934275">
    <w:abstractNumId w:val="10"/>
  </w:num>
  <w:num w:numId="9" w16cid:durableId="574124414">
    <w:abstractNumId w:val="4"/>
  </w:num>
  <w:num w:numId="10" w16cid:durableId="55401403">
    <w:abstractNumId w:val="3"/>
  </w:num>
  <w:num w:numId="11" w16cid:durableId="19123042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D5E"/>
    <w:rsid w:val="00001410"/>
    <w:rsid w:val="00002FD3"/>
    <w:rsid w:val="00003C6A"/>
    <w:rsid w:val="00007678"/>
    <w:rsid w:val="00011BDC"/>
    <w:rsid w:val="0001358C"/>
    <w:rsid w:val="000164D2"/>
    <w:rsid w:val="000205A4"/>
    <w:rsid w:val="00020CD7"/>
    <w:rsid w:val="00035CE4"/>
    <w:rsid w:val="000532F3"/>
    <w:rsid w:val="000535DE"/>
    <w:rsid w:val="000611D3"/>
    <w:rsid w:val="00071E32"/>
    <w:rsid w:val="0008265B"/>
    <w:rsid w:val="00084E2A"/>
    <w:rsid w:val="000858C0"/>
    <w:rsid w:val="00085C0A"/>
    <w:rsid w:val="000B2610"/>
    <w:rsid w:val="000D41A6"/>
    <w:rsid w:val="000F2589"/>
    <w:rsid w:val="00103DBE"/>
    <w:rsid w:val="001277D8"/>
    <w:rsid w:val="00132105"/>
    <w:rsid w:val="00132981"/>
    <w:rsid w:val="00141A3C"/>
    <w:rsid w:val="00145773"/>
    <w:rsid w:val="00150633"/>
    <w:rsid w:val="001519B6"/>
    <w:rsid w:val="001602F4"/>
    <w:rsid w:val="001611E8"/>
    <w:rsid w:val="001637AD"/>
    <w:rsid w:val="00171D1C"/>
    <w:rsid w:val="001804D2"/>
    <w:rsid w:val="00185961"/>
    <w:rsid w:val="001A4084"/>
    <w:rsid w:val="001B457E"/>
    <w:rsid w:val="001B461D"/>
    <w:rsid w:val="001D7306"/>
    <w:rsid w:val="001E2E61"/>
    <w:rsid w:val="00200644"/>
    <w:rsid w:val="0020283C"/>
    <w:rsid w:val="0020558C"/>
    <w:rsid w:val="0020608E"/>
    <w:rsid w:val="00207183"/>
    <w:rsid w:val="00211FB0"/>
    <w:rsid w:val="00221583"/>
    <w:rsid w:val="00223F45"/>
    <w:rsid w:val="00226DC4"/>
    <w:rsid w:val="0024411E"/>
    <w:rsid w:val="00253917"/>
    <w:rsid w:val="002541A6"/>
    <w:rsid w:val="00257032"/>
    <w:rsid w:val="002A5276"/>
    <w:rsid w:val="002B47D2"/>
    <w:rsid w:val="002B7BF9"/>
    <w:rsid w:val="002C5A1F"/>
    <w:rsid w:val="002C72BA"/>
    <w:rsid w:val="002C7DE4"/>
    <w:rsid w:val="002D05C2"/>
    <w:rsid w:val="002D16B9"/>
    <w:rsid w:val="00302FF9"/>
    <w:rsid w:val="00303579"/>
    <w:rsid w:val="00313A76"/>
    <w:rsid w:val="00314C6D"/>
    <w:rsid w:val="00315ADC"/>
    <w:rsid w:val="00321D91"/>
    <w:rsid w:val="00331D29"/>
    <w:rsid w:val="00344B9C"/>
    <w:rsid w:val="00351790"/>
    <w:rsid w:val="00352BA3"/>
    <w:rsid w:val="0036724F"/>
    <w:rsid w:val="00367967"/>
    <w:rsid w:val="00381F24"/>
    <w:rsid w:val="00390293"/>
    <w:rsid w:val="003B3EDB"/>
    <w:rsid w:val="003C7282"/>
    <w:rsid w:val="003D79EB"/>
    <w:rsid w:val="003D7C69"/>
    <w:rsid w:val="003E1161"/>
    <w:rsid w:val="003E33A3"/>
    <w:rsid w:val="003E5661"/>
    <w:rsid w:val="003F2C18"/>
    <w:rsid w:val="003F6A5E"/>
    <w:rsid w:val="00402A33"/>
    <w:rsid w:val="0041241C"/>
    <w:rsid w:val="00425F9C"/>
    <w:rsid w:val="00433406"/>
    <w:rsid w:val="00437E0F"/>
    <w:rsid w:val="00440E57"/>
    <w:rsid w:val="00446074"/>
    <w:rsid w:val="00472A01"/>
    <w:rsid w:val="00476868"/>
    <w:rsid w:val="00476929"/>
    <w:rsid w:val="004940FB"/>
    <w:rsid w:val="004969CE"/>
    <w:rsid w:val="004C7ADD"/>
    <w:rsid w:val="004E1EBF"/>
    <w:rsid w:val="004E7341"/>
    <w:rsid w:val="00516C37"/>
    <w:rsid w:val="005258AC"/>
    <w:rsid w:val="00537285"/>
    <w:rsid w:val="00542BDA"/>
    <w:rsid w:val="00583897"/>
    <w:rsid w:val="00596313"/>
    <w:rsid w:val="005A2CF8"/>
    <w:rsid w:val="005A70AA"/>
    <w:rsid w:val="005B7E65"/>
    <w:rsid w:val="005E3797"/>
    <w:rsid w:val="005E4749"/>
    <w:rsid w:val="005F52D2"/>
    <w:rsid w:val="005F7CF3"/>
    <w:rsid w:val="00604A30"/>
    <w:rsid w:val="00613448"/>
    <w:rsid w:val="00627F9B"/>
    <w:rsid w:val="0064048B"/>
    <w:rsid w:val="00656BD3"/>
    <w:rsid w:val="00666EB2"/>
    <w:rsid w:val="006747B9"/>
    <w:rsid w:val="00676A10"/>
    <w:rsid w:val="0068036C"/>
    <w:rsid w:val="006A1C6D"/>
    <w:rsid w:val="006A3287"/>
    <w:rsid w:val="006A7FEF"/>
    <w:rsid w:val="006D0973"/>
    <w:rsid w:val="006D0B72"/>
    <w:rsid w:val="006E7A8F"/>
    <w:rsid w:val="006F63B3"/>
    <w:rsid w:val="00703EC9"/>
    <w:rsid w:val="0072482C"/>
    <w:rsid w:val="007410A9"/>
    <w:rsid w:val="00756C94"/>
    <w:rsid w:val="00761CD3"/>
    <w:rsid w:val="00775363"/>
    <w:rsid w:val="00781D23"/>
    <w:rsid w:val="00782B26"/>
    <w:rsid w:val="00784C01"/>
    <w:rsid w:val="00791B93"/>
    <w:rsid w:val="007A15A4"/>
    <w:rsid w:val="007A6CD5"/>
    <w:rsid w:val="007B26D4"/>
    <w:rsid w:val="007D1C1B"/>
    <w:rsid w:val="007D3D79"/>
    <w:rsid w:val="007D7551"/>
    <w:rsid w:val="007F33B8"/>
    <w:rsid w:val="007F3D5E"/>
    <w:rsid w:val="00806E4E"/>
    <w:rsid w:val="0082046B"/>
    <w:rsid w:val="00837ED7"/>
    <w:rsid w:val="00842414"/>
    <w:rsid w:val="00854FB3"/>
    <w:rsid w:val="00871E4D"/>
    <w:rsid w:val="008741FB"/>
    <w:rsid w:val="0087525D"/>
    <w:rsid w:val="008829AB"/>
    <w:rsid w:val="00887DFF"/>
    <w:rsid w:val="00891FBA"/>
    <w:rsid w:val="008A3F54"/>
    <w:rsid w:val="008A46A3"/>
    <w:rsid w:val="008C30CE"/>
    <w:rsid w:val="008C312E"/>
    <w:rsid w:val="008D16E2"/>
    <w:rsid w:val="008E1666"/>
    <w:rsid w:val="009339F2"/>
    <w:rsid w:val="00943F60"/>
    <w:rsid w:val="0094703A"/>
    <w:rsid w:val="00960EEE"/>
    <w:rsid w:val="00963978"/>
    <w:rsid w:val="009A3ED1"/>
    <w:rsid w:val="009C158B"/>
    <w:rsid w:val="009C73BA"/>
    <w:rsid w:val="009D5BC0"/>
    <w:rsid w:val="009D7147"/>
    <w:rsid w:val="009E11E4"/>
    <w:rsid w:val="009F23D3"/>
    <w:rsid w:val="00A07BC1"/>
    <w:rsid w:val="00A26E78"/>
    <w:rsid w:val="00A31360"/>
    <w:rsid w:val="00A35F3B"/>
    <w:rsid w:val="00A36D2A"/>
    <w:rsid w:val="00A41548"/>
    <w:rsid w:val="00A45962"/>
    <w:rsid w:val="00A50C9E"/>
    <w:rsid w:val="00A556C1"/>
    <w:rsid w:val="00A81516"/>
    <w:rsid w:val="00A84DB7"/>
    <w:rsid w:val="00AA5BE3"/>
    <w:rsid w:val="00AB0422"/>
    <w:rsid w:val="00AB6593"/>
    <w:rsid w:val="00AD5FA3"/>
    <w:rsid w:val="00AF12CC"/>
    <w:rsid w:val="00B02A3C"/>
    <w:rsid w:val="00B073C9"/>
    <w:rsid w:val="00B13921"/>
    <w:rsid w:val="00B139D5"/>
    <w:rsid w:val="00B13C3A"/>
    <w:rsid w:val="00B21C8C"/>
    <w:rsid w:val="00B229F4"/>
    <w:rsid w:val="00B24D2A"/>
    <w:rsid w:val="00B274E2"/>
    <w:rsid w:val="00B45469"/>
    <w:rsid w:val="00B47117"/>
    <w:rsid w:val="00B64AA3"/>
    <w:rsid w:val="00B71684"/>
    <w:rsid w:val="00B721EB"/>
    <w:rsid w:val="00B736A5"/>
    <w:rsid w:val="00B86D47"/>
    <w:rsid w:val="00B969D2"/>
    <w:rsid w:val="00BB1A10"/>
    <w:rsid w:val="00BB792D"/>
    <w:rsid w:val="00BC3611"/>
    <w:rsid w:val="00BD75D2"/>
    <w:rsid w:val="00BE09A0"/>
    <w:rsid w:val="00BF156D"/>
    <w:rsid w:val="00C20256"/>
    <w:rsid w:val="00C3174E"/>
    <w:rsid w:val="00C46AFB"/>
    <w:rsid w:val="00C5334E"/>
    <w:rsid w:val="00C55C28"/>
    <w:rsid w:val="00C56AC5"/>
    <w:rsid w:val="00C8798E"/>
    <w:rsid w:val="00C90C34"/>
    <w:rsid w:val="00C90D17"/>
    <w:rsid w:val="00C931C9"/>
    <w:rsid w:val="00CA1BD1"/>
    <w:rsid w:val="00CB05FF"/>
    <w:rsid w:val="00CB1EAE"/>
    <w:rsid w:val="00CC1437"/>
    <w:rsid w:val="00CD0BF7"/>
    <w:rsid w:val="00CE01A0"/>
    <w:rsid w:val="00CE059B"/>
    <w:rsid w:val="00CF35A2"/>
    <w:rsid w:val="00CF70B4"/>
    <w:rsid w:val="00D00025"/>
    <w:rsid w:val="00D018FA"/>
    <w:rsid w:val="00D13EE1"/>
    <w:rsid w:val="00D37281"/>
    <w:rsid w:val="00D4281A"/>
    <w:rsid w:val="00D44561"/>
    <w:rsid w:val="00D5218C"/>
    <w:rsid w:val="00D737C8"/>
    <w:rsid w:val="00D84630"/>
    <w:rsid w:val="00D9587E"/>
    <w:rsid w:val="00D95AAD"/>
    <w:rsid w:val="00DD4002"/>
    <w:rsid w:val="00DD5107"/>
    <w:rsid w:val="00DF2F3D"/>
    <w:rsid w:val="00E12491"/>
    <w:rsid w:val="00E1778C"/>
    <w:rsid w:val="00E20973"/>
    <w:rsid w:val="00E23971"/>
    <w:rsid w:val="00E37014"/>
    <w:rsid w:val="00E43EA0"/>
    <w:rsid w:val="00E45D22"/>
    <w:rsid w:val="00E5247D"/>
    <w:rsid w:val="00E5610C"/>
    <w:rsid w:val="00E941CE"/>
    <w:rsid w:val="00EA5706"/>
    <w:rsid w:val="00EB3482"/>
    <w:rsid w:val="00EC5410"/>
    <w:rsid w:val="00EF5708"/>
    <w:rsid w:val="00F039DB"/>
    <w:rsid w:val="00F12869"/>
    <w:rsid w:val="00F17C5A"/>
    <w:rsid w:val="00F17FE7"/>
    <w:rsid w:val="00F21BF1"/>
    <w:rsid w:val="00F21C47"/>
    <w:rsid w:val="00F35C08"/>
    <w:rsid w:val="00F37D5B"/>
    <w:rsid w:val="00F424F8"/>
    <w:rsid w:val="00F43D8A"/>
    <w:rsid w:val="00F51978"/>
    <w:rsid w:val="00F55039"/>
    <w:rsid w:val="00F6321B"/>
    <w:rsid w:val="00F9318F"/>
    <w:rsid w:val="00F97394"/>
    <w:rsid w:val="00FA6313"/>
    <w:rsid w:val="00FB131F"/>
    <w:rsid w:val="00FB3CF6"/>
    <w:rsid w:val="00FC1442"/>
    <w:rsid w:val="00FD61BC"/>
    <w:rsid w:val="00FF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ADC155"/>
  <w15:chartTrackingRefBased/>
  <w15:docId w15:val="{C493BF0E-298E-4F1D-B50C-3FE215D8A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D5E"/>
    <w:pPr>
      <w:spacing w:after="200" w:line="276" w:lineRule="auto"/>
    </w:pPr>
  </w:style>
  <w:style w:type="paragraph" w:styleId="Ttulo1">
    <w:name w:val="heading 1"/>
    <w:basedOn w:val="Normal"/>
    <w:next w:val="Normal"/>
    <w:link w:val="Ttulo1Car"/>
    <w:qFormat/>
    <w:rsid w:val="0041241C"/>
    <w:pPr>
      <w:keepNext/>
      <w:spacing w:after="0" w:line="240" w:lineRule="auto"/>
      <w:jc w:val="center"/>
      <w:outlineLvl w:val="0"/>
    </w:pPr>
    <w:rPr>
      <w:rFonts w:ascii="Palatino Linotype" w:eastAsia="Times New Roman" w:hAnsi="Palatino Linotype" w:cs="Times New Roman"/>
      <w:i/>
      <w:iCs/>
      <w:sz w:val="2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424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42414"/>
  </w:style>
  <w:style w:type="paragraph" w:styleId="Piedepgina">
    <w:name w:val="footer"/>
    <w:basedOn w:val="Normal"/>
    <w:link w:val="PiedepginaCar"/>
    <w:uiPriority w:val="99"/>
    <w:unhideWhenUsed/>
    <w:rsid w:val="008424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2414"/>
  </w:style>
  <w:style w:type="character" w:customStyle="1" w:styleId="Ttulo1Car">
    <w:name w:val="Título 1 Car"/>
    <w:basedOn w:val="Fuentedeprrafopredeter"/>
    <w:link w:val="Ttulo1"/>
    <w:rsid w:val="0041241C"/>
    <w:rPr>
      <w:rFonts w:ascii="Palatino Linotype" w:eastAsia="Times New Roman" w:hAnsi="Palatino Linotype" w:cs="Times New Roman"/>
      <w:i/>
      <w:iCs/>
      <w:sz w:val="20"/>
      <w:szCs w:val="24"/>
      <w:lang w:eastAsia="es-ES"/>
    </w:rPr>
  </w:style>
  <w:style w:type="character" w:styleId="Hipervnculo">
    <w:name w:val="Hyperlink"/>
    <w:unhideWhenUsed/>
    <w:rsid w:val="00E45D22"/>
    <w:rPr>
      <w:color w:val="0000FF"/>
      <w:u w:val="single"/>
    </w:rPr>
  </w:style>
  <w:style w:type="paragraph" w:styleId="NormalWeb">
    <w:name w:val="Normal (Web)"/>
    <w:basedOn w:val="Normal"/>
    <w:uiPriority w:val="99"/>
    <w:rsid w:val="00E5610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">
    <w:name w:val="Title"/>
    <w:basedOn w:val="Normal"/>
    <w:link w:val="TtuloCar"/>
    <w:qFormat/>
    <w:rsid w:val="00EC541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4"/>
      <w:szCs w:val="24"/>
      <w:lang w:eastAsia="es-ES"/>
    </w:rPr>
  </w:style>
  <w:style w:type="character" w:customStyle="1" w:styleId="TtuloCar">
    <w:name w:val="Título Car"/>
    <w:basedOn w:val="Fuentedeprrafopredeter"/>
    <w:link w:val="Ttulo"/>
    <w:rsid w:val="00EC5410"/>
    <w:rPr>
      <w:rFonts w:ascii="Times New Roman" w:eastAsia="Times New Roman" w:hAnsi="Times New Roman" w:cs="Times New Roman"/>
      <w:b/>
      <w:bCs/>
      <w:color w:val="800000"/>
      <w:sz w:val="24"/>
      <w:szCs w:val="24"/>
      <w:lang w:eastAsia="es-ES"/>
    </w:rPr>
  </w:style>
  <w:style w:type="paragraph" w:styleId="Sangradetextonormal">
    <w:name w:val="Body Text Indent"/>
    <w:basedOn w:val="Normal"/>
    <w:link w:val="SangradetextonormalCar"/>
    <w:semiHidden/>
    <w:unhideWhenUsed/>
    <w:rsid w:val="00EC5410"/>
    <w:pPr>
      <w:spacing w:line="320" w:lineRule="exact"/>
      <w:ind w:left="360" w:hanging="180"/>
      <w:jc w:val="both"/>
    </w:pPr>
    <w:rPr>
      <w:rFonts w:ascii="Times New Roman" w:hAnsi="Times New Roman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EC5410"/>
    <w:rPr>
      <w:rFonts w:ascii="Times New Roman" w:eastAsia="Times New Roman" w:hAnsi="Times New Roman" w:cs="Times New Roman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unhideWhenUsed/>
    <w:rsid w:val="00EC5410"/>
    <w:pPr>
      <w:spacing w:line="360" w:lineRule="auto"/>
      <w:jc w:val="both"/>
    </w:pPr>
    <w:rPr>
      <w:rFonts w:ascii="Times New Roman" w:hAnsi="Times New Roman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EC5410"/>
    <w:rPr>
      <w:rFonts w:ascii="Times New Roman" w:eastAsia="Times New Roman" w:hAnsi="Times New Roman" w:cs="Times New Roman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7686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868"/>
    <w:rPr>
      <w:rFonts w:ascii="Segoe UI" w:eastAsia="Times New Roman" w:hAnsi="Segoe UI" w:cs="Segoe UI"/>
      <w:sz w:val="18"/>
      <w:szCs w:val="18"/>
      <w:lang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CF70B4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i w:val="0"/>
      <w:iCs w:val="0"/>
      <w:color w:val="2E74B5" w:themeColor="accent1" w:themeShade="BF"/>
      <w:sz w:val="32"/>
      <w:szCs w:val="32"/>
    </w:rPr>
  </w:style>
  <w:style w:type="paragraph" w:styleId="Textoindependiente">
    <w:name w:val="Body Text"/>
    <w:basedOn w:val="Normal"/>
    <w:link w:val="TextoindependienteCar"/>
    <w:uiPriority w:val="99"/>
    <w:unhideWhenUsed/>
    <w:rsid w:val="00537285"/>
    <w:pPr>
      <w:spacing w:after="120" w:line="240" w:lineRule="auto"/>
    </w:pPr>
    <w:rPr>
      <w:rFonts w:ascii="Palatino Linotype" w:eastAsia="Times New Roman" w:hAnsi="Palatino Linotype" w:cs="Times New Roman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37285"/>
    <w:rPr>
      <w:rFonts w:ascii="Palatino Linotype" w:eastAsia="Times New Roman" w:hAnsi="Palatino Linotype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5258AC"/>
    <w:pPr>
      <w:ind w:left="720"/>
      <w:contextualSpacing/>
    </w:pPr>
  </w:style>
  <w:style w:type="table" w:styleId="Tablaconcuadrcula">
    <w:name w:val="Table Grid"/>
    <w:basedOn w:val="Tablanormal"/>
    <w:uiPriority w:val="39"/>
    <w:rsid w:val="00756C9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B457E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1B457E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1B457E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B457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B457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B457E"/>
    <w:rPr>
      <w:vertAlign w:val="superscript"/>
    </w:rPr>
  </w:style>
  <w:style w:type="paragraph" w:customStyle="1" w:styleId="Anexo2">
    <w:name w:val="Anexo 2"/>
    <w:autoRedefine/>
    <w:qFormat/>
    <w:rsid w:val="00604A30"/>
    <w:pPr>
      <w:spacing w:after="0" w:line="240" w:lineRule="auto"/>
    </w:pPr>
    <w:rPr>
      <w:rFonts w:ascii="Trebuchet MS" w:eastAsia="Times New Roman" w:hAnsi="Trebuchet MS" w:cs="Times New Roman"/>
      <w:caps/>
      <w:sz w:val="16"/>
      <w:szCs w:val="16"/>
      <w:lang w:val="es-ES_tradnl" w:eastAsia="es-ES"/>
    </w:rPr>
  </w:style>
  <w:style w:type="paragraph" w:customStyle="1" w:styleId="Default">
    <w:name w:val="Default"/>
    <w:rsid w:val="00223F45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302FF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FF03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9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iicindac@usal.e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EN\Documents\Plantillas%20personalizadas%20de%20Office\Membrete%20aniversario%20-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A3C38-12B4-467E-9076-6063445E5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C:\Users\BELEN\Documents\Plantillas personalizadas de Office\Membrete aniversario -.dotx</Template>
  <TotalTime>18</TotalTime>
  <Pages>1</Pages>
  <Words>59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BELEN</dc:creator>
  <cp:keywords/>
  <dc:description/>
  <cp:lastModifiedBy>Revisor</cp:lastModifiedBy>
  <cp:revision>12</cp:revision>
  <cp:lastPrinted>2026-02-27T01:00:00Z</cp:lastPrinted>
  <dcterms:created xsi:type="dcterms:W3CDTF">2026-09-16T15:41:00Z</dcterms:created>
  <dcterms:modified xsi:type="dcterms:W3CDTF">2026-09-17T08:20:00Z</dcterms:modified>
</cp:coreProperties>
</file>